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E15" w:rsidRPr="005559C0" w:rsidRDefault="00A05E15" w:rsidP="00222867">
      <w:pPr>
        <w:rPr>
          <w:rFonts w:ascii="David" w:hAnsi="David" w:cs="David"/>
          <w:b/>
          <w:sz w:val="24"/>
          <w:szCs w:val="24"/>
        </w:rPr>
      </w:pPr>
      <w:bookmarkStart w:id="0" w:name="_GoBack"/>
      <w:bookmarkEnd w:id="0"/>
    </w:p>
    <w:p w:rsidR="00F90453" w:rsidRPr="005559C0" w:rsidRDefault="00D216B7" w:rsidP="00817FBA">
      <w:pPr>
        <w:rPr>
          <w:rFonts w:ascii="David" w:hAnsi="David" w:cs="David"/>
          <w:sz w:val="24"/>
          <w:szCs w:val="24"/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377CAF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77CAF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77C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משרד</w:t>
            </w:r>
            <w:r w:rsidRPr="00377CAF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77CAF" w:rsidRDefault="00C34F65" w:rsidP="00C34F65">
            <w:pPr>
              <w:bidi w:val="0"/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 w:rsidRPr="00377CAF">
              <w:rPr>
                <w:rFonts w:ascii="David" w:hAnsi="David" w:cs="David"/>
                <w:sz w:val="24"/>
                <w:szCs w:val="24"/>
                <w:rtl/>
              </w:rPr>
              <w:t>רשות המסים בישראל</w:t>
            </w:r>
          </w:p>
        </w:tc>
      </w:tr>
      <w:tr w:rsidR="007548B0" w:rsidRPr="00377CAF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77CAF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77C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יחידה מזמינה</w:t>
            </w:r>
            <w:r w:rsidRPr="00377CAF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77CAF" w:rsidRDefault="00516B02" w:rsidP="00C34F65">
            <w:pPr>
              <w:bidi w:val="0"/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רכז ספורט ארצי </w:t>
            </w:r>
          </w:p>
        </w:tc>
      </w:tr>
      <w:tr w:rsidR="007548B0" w:rsidRPr="00377CAF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77CAF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77C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</w:t>
            </w:r>
            <w:r w:rsidRPr="00377CAF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77CAF" w:rsidRDefault="006B06D0" w:rsidP="009F00DC">
            <w:pPr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9F00D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40168C">
              <w:rPr>
                <w:rFonts w:ascii="David" w:hAnsi="David" w:cs="David" w:hint="cs"/>
                <w:sz w:val="24"/>
                <w:szCs w:val="24"/>
                <w:rtl/>
              </w:rPr>
              <w:t>15</w:t>
            </w:r>
            <w:r w:rsidR="00516B0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280C2E"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  <w:r w:rsidR="00516B0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280C2E">
              <w:rPr>
                <w:rFonts w:ascii="David" w:hAnsi="David" w:cs="David" w:hint="cs"/>
                <w:sz w:val="24"/>
                <w:szCs w:val="24"/>
                <w:rtl/>
              </w:rPr>
              <w:t>25</w:t>
            </w:r>
          </w:p>
        </w:tc>
      </w:tr>
    </w:tbl>
    <w:p w:rsidR="00332AFB" w:rsidRPr="00377CAF" w:rsidRDefault="00D216B7" w:rsidP="00222867">
      <w:pPr>
        <w:rPr>
          <w:rFonts w:ascii="David" w:hAnsi="David" w:cs="David"/>
          <w:sz w:val="24"/>
          <w:szCs w:val="24"/>
          <w:rtl/>
        </w:rPr>
      </w:pPr>
    </w:p>
    <w:p w:rsidR="00222867" w:rsidRPr="00377CAF" w:rsidRDefault="00D216B7" w:rsidP="00222867">
      <w:pPr>
        <w:rPr>
          <w:rFonts w:ascii="David" w:hAnsi="David" w:cs="David"/>
          <w:sz w:val="24"/>
          <w:szCs w:val="24"/>
          <w:rtl/>
        </w:rPr>
      </w:pPr>
    </w:p>
    <w:p w:rsidR="00222867" w:rsidRPr="00377CAF" w:rsidRDefault="00D216B7" w:rsidP="00222867">
      <w:pPr>
        <w:rPr>
          <w:rFonts w:ascii="David" w:hAnsi="David" w:cs="David"/>
          <w:sz w:val="24"/>
          <w:szCs w:val="24"/>
          <w:rtl/>
        </w:rPr>
      </w:pPr>
    </w:p>
    <w:p w:rsidR="00222867" w:rsidRPr="00377CAF" w:rsidRDefault="00D216B7" w:rsidP="00222867">
      <w:pPr>
        <w:rPr>
          <w:rFonts w:ascii="David" w:hAnsi="David" w:cs="David"/>
          <w:sz w:val="24"/>
          <w:szCs w:val="24"/>
          <w:rtl/>
        </w:rPr>
      </w:pPr>
    </w:p>
    <w:p w:rsidR="00222867" w:rsidRPr="00377CAF" w:rsidRDefault="00D216B7" w:rsidP="00222867">
      <w:pPr>
        <w:rPr>
          <w:rFonts w:ascii="David" w:hAnsi="David" w:cs="David"/>
          <w:sz w:val="24"/>
          <w:szCs w:val="24"/>
          <w:rtl/>
        </w:rPr>
      </w:pPr>
    </w:p>
    <w:p w:rsidR="003B5BA3" w:rsidRPr="00377CAF" w:rsidRDefault="003B5BA3" w:rsidP="003B5BA3">
      <w:pPr>
        <w:rPr>
          <w:rFonts w:ascii="David" w:hAnsi="David" w:cs="David"/>
          <w:bCs/>
          <w:sz w:val="24"/>
          <w:szCs w:val="24"/>
          <w:rtl/>
        </w:rPr>
      </w:pPr>
      <w:r w:rsidRPr="00377CAF">
        <w:rPr>
          <w:rFonts w:ascii="David" w:hAnsi="David" w:cs="David"/>
          <w:b/>
          <w:sz w:val="24"/>
          <w:szCs w:val="24"/>
          <w:rtl/>
        </w:rPr>
        <w:t xml:space="preserve">אל: </w:t>
      </w:r>
      <w:r w:rsidRPr="00377CAF">
        <w:rPr>
          <w:rFonts w:ascii="David" w:hAnsi="David" w:cs="David"/>
          <w:bCs/>
          <w:sz w:val="24"/>
          <w:szCs w:val="24"/>
          <w:rtl/>
        </w:rPr>
        <w:t xml:space="preserve">ועדת המכרזים </w:t>
      </w:r>
    </w:p>
    <w:p w:rsidR="00222867" w:rsidRPr="00377CAF" w:rsidRDefault="00D216B7" w:rsidP="00222867">
      <w:pPr>
        <w:rPr>
          <w:rFonts w:ascii="David" w:hAnsi="David" w:cs="David"/>
          <w:bCs/>
          <w:sz w:val="24"/>
          <w:szCs w:val="24"/>
          <w:rtl/>
        </w:rPr>
      </w:pPr>
    </w:p>
    <w:p w:rsidR="003B5BA3" w:rsidRPr="00377CAF" w:rsidRDefault="003B5BA3" w:rsidP="00222867">
      <w:pPr>
        <w:jc w:val="center"/>
        <w:rPr>
          <w:rFonts w:ascii="David" w:hAnsi="David" w:cs="David"/>
          <w:bCs/>
          <w:sz w:val="24"/>
          <w:szCs w:val="24"/>
          <w:rtl/>
        </w:rPr>
      </w:pPr>
    </w:p>
    <w:p w:rsidR="00222867" w:rsidRPr="00377CAF" w:rsidRDefault="009B6B29" w:rsidP="00020C5D">
      <w:pPr>
        <w:jc w:val="center"/>
        <w:rPr>
          <w:rFonts w:ascii="David" w:hAnsi="David" w:cs="David"/>
          <w:bCs/>
          <w:sz w:val="24"/>
          <w:szCs w:val="24"/>
          <w:u w:val="single"/>
        </w:rPr>
      </w:pPr>
      <w:r w:rsidRPr="00377CAF">
        <w:rPr>
          <w:rFonts w:ascii="David" w:hAnsi="David" w:cs="David"/>
          <w:bCs/>
          <w:sz w:val="24"/>
          <w:szCs w:val="24"/>
          <w:rtl/>
        </w:rPr>
        <w:t xml:space="preserve">הנדון: </w:t>
      </w:r>
      <w:r w:rsidRPr="00377CAF">
        <w:rPr>
          <w:rFonts w:ascii="David" w:hAnsi="David" w:cs="David"/>
          <w:bCs/>
          <w:sz w:val="24"/>
          <w:szCs w:val="24"/>
          <w:u w:val="single"/>
          <w:rtl/>
        </w:rPr>
        <w:t>חוות דעת מקצועית במסגרת כוונה להתקשר עם ספק יחיד</w:t>
      </w:r>
      <w:r w:rsidR="00020C5D">
        <w:rPr>
          <w:rFonts w:ascii="David" w:hAnsi="David" w:cs="David" w:hint="cs"/>
          <w:bCs/>
          <w:sz w:val="24"/>
          <w:szCs w:val="24"/>
          <w:u w:val="single"/>
          <w:rtl/>
        </w:rPr>
        <w:t xml:space="preserve"> </w:t>
      </w:r>
    </w:p>
    <w:p w:rsidR="00222867" w:rsidRPr="00377CAF" w:rsidRDefault="00D216B7" w:rsidP="00222867">
      <w:pPr>
        <w:jc w:val="both"/>
        <w:rPr>
          <w:rFonts w:ascii="David" w:hAnsi="David" w:cs="David"/>
          <w:b/>
          <w:sz w:val="24"/>
          <w:szCs w:val="24"/>
          <w:rtl/>
        </w:rPr>
      </w:pPr>
    </w:p>
    <w:p w:rsidR="00222867" w:rsidRPr="00FA4319" w:rsidRDefault="001028F2" w:rsidP="001028F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FA4319">
        <w:rPr>
          <w:rFonts w:ascii="David" w:hAnsi="David" w:cs="David"/>
          <w:b/>
          <w:sz w:val="24"/>
          <w:szCs w:val="24"/>
          <w:rtl/>
        </w:rPr>
        <w:t xml:space="preserve">הבקשה מסתמכת על תקנה 3(29) </w:t>
      </w:r>
      <w:r w:rsidR="009B6B29" w:rsidRPr="00FA4319">
        <w:rPr>
          <w:rFonts w:ascii="David" w:hAnsi="David" w:cs="David"/>
          <w:b/>
          <w:sz w:val="24"/>
          <w:szCs w:val="24"/>
          <w:rtl/>
        </w:rPr>
        <w:t xml:space="preserve">לתקנות חובת מכרזים ועל הוראות </w:t>
      </w:r>
      <w:proofErr w:type="spellStart"/>
      <w:r w:rsidR="009B6B29" w:rsidRPr="00FA4319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="009B6B29" w:rsidRPr="00FA4319">
        <w:rPr>
          <w:rFonts w:ascii="David" w:hAnsi="David" w:cs="David"/>
          <w:b/>
          <w:sz w:val="24"/>
          <w:szCs w:val="24"/>
          <w:rtl/>
        </w:rPr>
        <w:t xml:space="preserve">, "פטור מחובת המכרז", מס'7.8.1 והוראת </w:t>
      </w:r>
      <w:proofErr w:type="spellStart"/>
      <w:r w:rsidR="009B6B29" w:rsidRPr="00FA4319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="009B6B29" w:rsidRPr="00FA4319">
        <w:rPr>
          <w:rFonts w:ascii="David" w:hAnsi="David" w:cs="David"/>
          <w:b/>
          <w:sz w:val="24"/>
          <w:szCs w:val="24"/>
          <w:rtl/>
        </w:rPr>
        <w:t>, "בחינת קיומם של ספקים ומיזמים", מס' 7.8.2.</w:t>
      </w:r>
    </w:p>
    <w:p w:rsidR="00222867" w:rsidRPr="00FA4319" w:rsidRDefault="00D216B7" w:rsidP="00222867">
      <w:pPr>
        <w:rPr>
          <w:rFonts w:ascii="David" w:hAnsi="David"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FA4319" w:rsidTr="001F3B8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FA4319" w:rsidRDefault="009B6B29">
            <w:pPr>
              <w:spacing w:line="276" w:lineRule="auto"/>
              <w:rPr>
                <w:rFonts w:ascii="David" w:hAnsi="David" w:cs="David"/>
                <w:bCs/>
                <w:sz w:val="24"/>
                <w:szCs w:val="24"/>
                <w:highlight w:val="yellow"/>
                <w:lang w:eastAsia="he-IL"/>
              </w:rPr>
            </w:pPr>
            <w:r w:rsidRPr="00FA4319">
              <w:rPr>
                <w:rFonts w:ascii="David" w:hAnsi="David" w:cs="David"/>
                <w:bCs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B1110C" w:rsidTr="001F3B8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FB" w:rsidRDefault="00682696" w:rsidP="00787DC7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6B7081" w:rsidRPr="006B7081">
              <w:rPr>
                <w:rFonts w:ascii="David" w:hAnsi="David" w:cs="David" w:hint="cs"/>
                <w:b/>
                <w:sz w:val="24"/>
                <w:szCs w:val="24"/>
                <w:rtl/>
              </w:rPr>
              <w:t>136</w:t>
            </w:r>
            <w:r w:rsidR="009F00D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9F00DC" w:rsidRPr="006B7081">
              <w:rPr>
                <w:rFonts w:ascii="David" w:hAnsi="David" w:cs="David" w:hint="cs"/>
                <w:b/>
                <w:sz w:val="24"/>
                <w:szCs w:val="24"/>
                <w:rtl/>
              </w:rPr>
              <w:t>קבוצות ספורט מטעם</w:t>
            </w:r>
            <w:r w:rsidR="009F00DC">
              <w:rPr>
                <w:rFonts w:ascii="David" w:hAnsi="David" w:cs="David" w:hint="cs"/>
                <w:sz w:val="24"/>
                <w:szCs w:val="24"/>
                <w:rtl/>
              </w:rPr>
              <w:t xml:space="preserve"> רשות המסים בישראל- </w:t>
            </w:r>
            <w:r w:rsidR="00516B02">
              <w:rPr>
                <w:rFonts w:ascii="David" w:hAnsi="David" w:cs="David" w:hint="cs"/>
                <w:sz w:val="24"/>
                <w:szCs w:val="24"/>
                <w:rtl/>
              </w:rPr>
              <w:t xml:space="preserve">מס הכנסה ומסמ"ק ומכס ומע"מ </w:t>
            </w:r>
            <w:r w:rsidR="009F00D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9F00D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נוטלות חלק במשחקי הליגות למקומות עבודה המנוהלות ע"י עמותות ספורט שונות, כמפורט מטה 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, לעונת המשחקים </w:t>
            </w:r>
            <w:r w:rsidR="00280C2E">
              <w:rPr>
                <w:rFonts w:ascii="David" w:hAnsi="David" w:cs="David" w:hint="cs"/>
                <w:b/>
                <w:sz w:val="24"/>
                <w:szCs w:val="24"/>
                <w:rtl/>
              </w:rPr>
              <w:t>2025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>-</w:t>
            </w:r>
            <w:r w:rsidR="00280C2E">
              <w:rPr>
                <w:rFonts w:ascii="David" w:hAnsi="David" w:cs="David" w:hint="cs"/>
                <w:b/>
                <w:sz w:val="24"/>
                <w:szCs w:val="24"/>
                <w:rtl/>
              </w:rPr>
              <w:t>2026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  <w:p w:rsidR="00222867" w:rsidRPr="00B1110C" w:rsidRDefault="009F00DC" w:rsidP="00787DC7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6F77B8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נדרש התקשרות עם כל אחד </w:t>
            </w:r>
            <w:r w:rsidR="00787DC7">
              <w:rPr>
                <w:rFonts w:ascii="David" w:hAnsi="David" w:cs="David" w:hint="cs"/>
                <w:bCs/>
                <w:sz w:val="24"/>
                <w:szCs w:val="24"/>
                <w:rtl/>
              </w:rPr>
              <w:t>מ</w:t>
            </w:r>
            <w:r w:rsidR="00787DC7" w:rsidRPr="006F3B72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- </w:t>
            </w:r>
            <w:r w:rsidR="006F3B72" w:rsidRPr="006F3B72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 </w:t>
            </w:r>
            <w:r w:rsidR="006B7081">
              <w:rPr>
                <w:rFonts w:ascii="David" w:hAnsi="David" w:cs="David" w:hint="cs"/>
                <w:bCs/>
                <w:sz w:val="24"/>
                <w:szCs w:val="24"/>
                <w:rtl/>
              </w:rPr>
              <w:t>13</w:t>
            </w:r>
            <w:r w:rsidR="006F3B72" w:rsidRPr="006F3B72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 </w:t>
            </w:r>
            <w:r w:rsidRPr="006F3B72">
              <w:rPr>
                <w:rFonts w:ascii="David" w:hAnsi="David" w:cs="David" w:hint="cs"/>
                <w:bCs/>
                <w:sz w:val="24"/>
                <w:szCs w:val="24"/>
                <w:rtl/>
              </w:rPr>
              <w:t>עמות</w:t>
            </w:r>
            <w:r w:rsidR="006F3B72" w:rsidRPr="006F3B72">
              <w:rPr>
                <w:rFonts w:ascii="David" w:hAnsi="David" w:cs="David" w:hint="cs"/>
                <w:bCs/>
                <w:sz w:val="24"/>
                <w:szCs w:val="24"/>
                <w:rtl/>
              </w:rPr>
              <w:t>ו</w:t>
            </w:r>
            <w:r w:rsidRPr="006F3B72">
              <w:rPr>
                <w:rFonts w:ascii="David" w:hAnsi="David" w:cs="David" w:hint="cs"/>
                <w:bCs/>
                <w:sz w:val="24"/>
                <w:szCs w:val="24"/>
                <w:rtl/>
              </w:rPr>
              <w:t>ת</w:t>
            </w:r>
            <w:r w:rsidRPr="006F77B8">
              <w:rPr>
                <w:rFonts w:ascii="David" w:hAnsi="David" w:cs="David" w:hint="cs"/>
                <w:bCs/>
                <w:sz w:val="24"/>
                <w:szCs w:val="24"/>
                <w:rtl/>
              </w:rPr>
              <w:t xml:space="preserve"> הספורט בנפרד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לתשלום דמי רישום עבור  קבוצות הספורט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לעונת המשחקים </w:t>
            </w:r>
            <w:r w:rsidR="00280C2E">
              <w:rPr>
                <w:rFonts w:ascii="David" w:hAnsi="David" w:cs="David" w:hint="cs"/>
                <w:b/>
                <w:sz w:val="24"/>
                <w:szCs w:val="24"/>
                <w:rtl/>
              </w:rPr>
              <w:t>2025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-</w:t>
            </w:r>
            <w:r w:rsidR="00280C2E">
              <w:rPr>
                <w:rFonts w:ascii="David" w:hAnsi="David" w:cs="David" w:hint="cs"/>
                <w:b/>
                <w:sz w:val="24"/>
                <w:szCs w:val="24"/>
                <w:rtl/>
              </w:rPr>
              <w:t>2026</w:t>
            </w:r>
            <w:r w:rsidR="00980DA3"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</w:p>
        </w:tc>
      </w:tr>
    </w:tbl>
    <w:p w:rsidR="00222867" w:rsidRPr="00B1110C" w:rsidRDefault="00D216B7" w:rsidP="00222867">
      <w:pPr>
        <w:rPr>
          <w:rFonts w:ascii="David" w:hAnsi="David" w:cs="David"/>
          <w:b/>
          <w:sz w:val="24"/>
          <w:szCs w:val="24"/>
          <w:lang w:eastAsia="he-IL"/>
        </w:rPr>
      </w:pPr>
    </w:p>
    <w:p w:rsidR="00222867" w:rsidRPr="00B1110C" w:rsidRDefault="009B6B29" w:rsidP="00A12D0B">
      <w:pPr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 xml:space="preserve">האם קיים בנושא זה </w:t>
      </w:r>
      <w:r w:rsidRPr="00B1110C">
        <w:rPr>
          <w:rFonts w:ascii="David" w:hAnsi="David" w:cs="David"/>
          <w:b/>
          <w:sz w:val="24"/>
          <w:szCs w:val="24"/>
          <w:rtl/>
        </w:rPr>
        <w:t xml:space="preserve">מכרז מרכזי של החשב הכללי או גורם ממשלתי מוסמך אחר?          </w:t>
      </w:r>
      <w:r w:rsidRPr="00B1110C">
        <w:rPr>
          <w:rFonts w:ascii="David" w:hAnsi="David" w:cs="David"/>
          <w:b/>
          <w:sz w:val="24"/>
          <w:szCs w:val="24"/>
        </w:rPr>
        <w:sym w:font="Wingdings" w:char="F072"/>
      </w:r>
      <w:r w:rsidRPr="00B1110C">
        <w:rPr>
          <w:rFonts w:ascii="David" w:hAnsi="David" w:cs="David"/>
          <w:b/>
          <w:sz w:val="24"/>
          <w:szCs w:val="24"/>
          <w:rtl/>
        </w:rPr>
        <w:t xml:space="preserve">  כן     </w:t>
      </w:r>
      <w:r w:rsidR="00A12D0B" w:rsidRPr="00B1110C">
        <w:rPr>
          <w:rFonts w:ascii="David" w:hAnsi="David" w:cs="David"/>
          <w:b/>
          <w:sz w:val="24"/>
          <w:szCs w:val="24"/>
        </w:rPr>
        <w:t>X</w:t>
      </w:r>
      <w:r w:rsidRPr="00B1110C">
        <w:rPr>
          <w:rFonts w:ascii="David" w:hAnsi="David" w:cs="David"/>
          <w:b/>
          <w:sz w:val="24"/>
          <w:szCs w:val="24"/>
          <w:rtl/>
        </w:rPr>
        <w:t>לא</w:t>
      </w:r>
    </w:p>
    <w:p w:rsidR="00222867" w:rsidRPr="00B1110C" w:rsidRDefault="00D216B7" w:rsidP="00222867">
      <w:pPr>
        <w:rPr>
          <w:rFonts w:ascii="David" w:hAnsi="David" w:cs="David"/>
          <w:b/>
          <w:sz w:val="24"/>
          <w:szCs w:val="24"/>
          <w:rtl/>
        </w:rPr>
      </w:pPr>
    </w:p>
    <w:p w:rsidR="00222867" w:rsidRPr="00B1110C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>סוג ההתקשרות</w:t>
      </w:r>
      <w:r w:rsidRPr="00B1110C">
        <w:rPr>
          <w:rFonts w:ascii="David" w:hAnsi="David" w:cs="David"/>
          <w:b/>
          <w:sz w:val="24"/>
          <w:szCs w:val="24"/>
          <w:rtl/>
        </w:rPr>
        <w:t xml:space="preserve">: (סמן </w:t>
      </w:r>
      <w:r w:rsidRPr="00B1110C">
        <w:rPr>
          <w:rFonts w:ascii="David" w:hAnsi="David" w:cs="David"/>
          <w:b/>
          <w:sz w:val="24"/>
          <w:szCs w:val="24"/>
        </w:rPr>
        <w:t>X</w:t>
      </w:r>
      <w:r w:rsidRPr="00B1110C">
        <w:rPr>
          <w:rFonts w:ascii="David" w:hAnsi="David" w:cs="David"/>
          <w:b/>
          <w:sz w:val="24"/>
          <w:szCs w:val="24"/>
          <w:rtl/>
        </w:rPr>
        <w:t xml:space="preserve"> במקום המתאים)</w:t>
      </w:r>
    </w:p>
    <w:p w:rsidR="00222867" w:rsidRPr="00B1110C" w:rsidRDefault="00D216B7" w:rsidP="00222867">
      <w:pPr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B1110C" w:rsidTr="00222867">
        <w:tc>
          <w:tcPr>
            <w:tcW w:w="3085" w:type="dxa"/>
            <w:hideMark/>
          </w:tcPr>
          <w:p w:rsidR="00222867" w:rsidRPr="00B1110C" w:rsidRDefault="009B6B29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 </w:t>
            </w:r>
            <w:r w:rsidRPr="00B1110C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B1110C" w:rsidRDefault="00A12D0B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proofErr w:type="gramStart"/>
            <w:r w:rsidRPr="00B1110C">
              <w:rPr>
                <w:rFonts w:ascii="David" w:hAnsi="David" w:cs="David"/>
                <w:b/>
                <w:sz w:val="24"/>
                <w:szCs w:val="24"/>
              </w:rPr>
              <w:t>X</w:t>
            </w:r>
            <w:r w:rsidR="009B6B29"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:rsidR="00222867" w:rsidRPr="00B1110C" w:rsidRDefault="009B6B29">
            <w:pPr>
              <w:ind w:right="283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B1110C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ביצוע עבודה</w:t>
            </w:r>
          </w:p>
          <w:p w:rsidR="00222867" w:rsidRPr="00B1110C" w:rsidRDefault="00D216B7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</w:p>
        </w:tc>
      </w:tr>
    </w:tbl>
    <w:p w:rsidR="00222867" w:rsidRPr="00B1110C" w:rsidRDefault="00D216B7" w:rsidP="00222867">
      <w:pPr>
        <w:rPr>
          <w:rFonts w:ascii="David" w:hAnsi="David" w:cs="David"/>
          <w:b/>
          <w:sz w:val="24"/>
          <w:szCs w:val="24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3345"/>
        <w:gridCol w:w="2996"/>
      </w:tblGrid>
      <w:tr w:rsidR="007548B0" w:rsidRPr="00B1110C" w:rsidTr="00222867">
        <w:tc>
          <w:tcPr>
            <w:tcW w:w="2698" w:type="dxa"/>
            <w:shd w:val="clear" w:color="auto" w:fill="E6E6E6"/>
            <w:hideMark/>
          </w:tcPr>
          <w:p w:rsidR="00222867" w:rsidRPr="00B1110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6B06D0" w:rsidRDefault="00682696" w:rsidP="004B53E0">
            <w:pPr>
              <w:jc w:val="both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6B06D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4B53E0">
              <w:rPr>
                <w:rFonts w:ascii="David" w:hAnsi="David" w:cs="David" w:hint="cs"/>
                <w:sz w:val="24"/>
                <w:szCs w:val="24"/>
                <w:rtl/>
              </w:rPr>
              <w:t>כמפורט מטה</w:t>
            </w:r>
            <w:r w:rsidR="00701212" w:rsidRPr="006B06D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</w:t>
            </w:r>
            <w:r w:rsidR="00980DA3" w:rsidRPr="006B06D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      </w:t>
            </w:r>
          </w:p>
        </w:tc>
      </w:tr>
      <w:tr w:rsidR="007548B0" w:rsidRPr="00B1110C" w:rsidTr="00222867">
        <w:tc>
          <w:tcPr>
            <w:tcW w:w="2698" w:type="dxa"/>
            <w:shd w:val="clear" w:color="auto" w:fill="E6E6E6"/>
            <w:hideMark/>
          </w:tcPr>
          <w:p w:rsidR="00222867" w:rsidRPr="00B1110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מספר הספק </w:t>
            </w:r>
          </w:p>
          <w:p w:rsidR="00222867" w:rsidRPr="00B1110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6B06D0" w:rsidRDefault="00682696" w:rsidP="009E7094">
            <w:pPr>
              <w:jc w:val="both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6B06D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9E7094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כמפורט מטה</w:t>
            </w:r>
          </w:p>
        </w:tc>
      </w:tr>
      <w:tr w:rsidR="007548B0" w:rsidRPr="00B1110C" w:rsidTr="00222867">
        <w:tc>
          <w:tcPr>
            <w:tcW w:w="2698" w:type="dxa"/>
            <w:shd w:val="clear" w:color="auto" w:fill="E6E6E6"/>
            <w:hideMark/>
          </w:tcPr>
          <w:p w:rsidR="00222867" w:rsidRPr="00B1110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6B06D0" w:rsidRDefault="005877EC" w:rsidP="009B6B29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6B06D0">
              <w:rPr>
                <w:rFonts w:ascii="David" w:hAnsi="David" w:cs="David"/>
                <w:b/>
                <w:sz w:val="24"/>
                <w:szCs w:val="24"/>
                <w:lang w:eastAsia="he-IL"/>
              </w:rPr>
              <w:t>X</w:t>
            </w:r>
            <w:r w:rsidR="009B6B29" w:rsidRPr="006B06D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6B06D0" w:rsidRDefault="009B6B29" w:rsidP="009B6B29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6B06D0">
              <w:rPr>
                <w:rFonts w:ascii="David" w:hAnsi="David" w:cs="David"/>
                <w:b/>
                <w:sz w:val="24"/>
                <w:szCs w:val="24"/>
                <w:lang w:eastAsia="he-IL"/>
              </w:rPr>
              <w:sym w:font="Wingdings" w:char="F072"/>
            </w:r>
            <w:r w:rsidRPr="006B06D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ספק חוץ </w:t>
            </w:r>
          </w:p>
        </w:tc>
      </w:tr>
      <w:tr w:rsidR="007548B0" w:rsidRPr="00B1110C" w:rsidTr="00222867">
        <w:tc>
          <w:tcPr>
            <w:tcW w:w="2698" w:type="dxa"/>
            <w:shd w:val="clear" w:color="auto" w:fill="E6E6E6"/>
            <w:hideMark/>
          </w:tcPr>
          <w:p w:rsidR="00222867" w:rsidRPr="00B1110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6B06D0" w:rsidRPr="006B06D0" w:rsidRDefault="006B06D0" w:rsidP="00D31432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6B06D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4448C">
              <w:rPr>
                <w:rFonts w:ascii="David" w:hAnsi="David" w:cs="David" w:hint="cs"/>
                <w:sz w:val="24"/>
                <w:szCs w:val="24"/>
                <w:rtl/>
              </w:rPr>
              <w:t xml:space="preserve">937500 ₪  </w:t>
            </w:r>
          </w:p>
          <w:p w:rsidR="00222867" w:rsidRPr="006B06D0" w:rsidRDefault="00D216B7" w:rsidP="00682696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</w:p>
        </w:tc>
      </w:tr>
      <w:tr w:rsidR="007548B0" w:rsidRPr="00B1110C" w:rsidTr="00222867">
        <w:tc>
          <w:tcPr>
            <w:tcW w:w="2698" w:type="dxa"/>
            <w:shd w:val="clear" w:color="auto" w:fill="E6E6E6"/>
            <w:hideMark/>
          </w:tcPr>
          <w:p w:rsidR="00222867" w:rsidRPr="00B1110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6B06D0" w:rsidRDefault="00D31432" w:rsidP="0019698A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עד</w:t>
            </w:r>
            <w:r w:rsidR="006B06D0" w:rsidRPr="006B06D0">
              <w:rPr>
                <w:rFonts w:ascii="David" w:hAnsi="David" w:cs="David"/>
                <w:sz w:val="24"/>
                <w:szCs w:val="24"/>
                <w:rtl/>
              </w:rPr>
              <w:t xml:space="preserve"> ליום </w:t>
            </w:r>
            <w:r w:rsidR="00516B02">
              <w:rPr>
                <w:rFonts w:ascii="David" w:hAnsi="David" w:cs="David" w:hint="cs"/>
                <w:sz w:val="24"/>
                <w:szCs w:val="24"/>
                <w:rtl/>
              </w:rPr>
              <w:t>31</w:t>
            </w:r>
            <w:r w:rsidR="0019698A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516B02">
              <w:rPr>
                <w:rFonts w:ascii="David" w:hAnsi="David" w:cs="David" w:hint="cs"/>
                <w:sz w:val="24"/>
                <w:szCs w:val="24"/>
                <w:rtl/>
              </w:rPr>
              <w:t>12</w:t>
            </w:r>
            <w:r w:rsidR="0019698A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280C2E">
              <w:rPr>
                <w:rFonts w:ascii="David" w:hAnsi="David" w:cs="David" w:hint="cs"/>
                <w:sz w:val="24"/>
                <w:szCs w:val="24"/>
                <w:rtl/>
              </w:rPr>
              <w:t>2026</w:t>
            </w:r>
          </w:p>
        </w:tc>
      </w:tr>
    </w:tbl>
    <w:p w:rsidR="00222867" w:rsidRPr="00B1110C" w:rsidRDefault="00D216B7" w:rsidP="00222867">
      <w:pPr>
        <w:rPr>
          <w:rFonts w:ascii="David" w:hAnsi="David" w:cs="David"/>
          <w:bCs/>
          <w:sz w:val="24"/>
          <w:szCs w:val="24"/>
          <w:rtl/>
          <w:lang w:eastAsia="he-IL"/>
        </w:rPr>
      </w:pPr>
    </w:p>
    <w:p w:rsidR="00222867" w:rsidRPr="00B1110C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br w:type="page"/>
      </w:r>
      <w:r w:rsidRPr="00B1110C">
        <w:rPr>
          <w:rFonts w:ascii="David" w:hAnsi="David" w:cs="David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B1110C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>(</w:t>
      </w:r>
      <w:r w:rsidRPr="00B1110C">
        <w:rPr>
          <w:rFonts w:ascii="David" w:hAnsi="David" w:cs="David"/>
          <w:b/>
          <w:sz w:val="24"/>
          <w:szCs w:val="24"/>
          <w:rtl/>
        </w:rPr>
        <w:t>במקרה הצורך ניתן לצרף עמודים נוספים וכל מסמך רלוונטי נוסף</w:t>
      </w:r>
      <w:r w:rsidRPr="00B1110C">
        <w:rPr>
          <w:rFonts w:ascii="David" w:hAnsi="David" w:cs="David"/>
          <w:bCs/>
          <w:sz w:val="24"/>
          <w:szCs w:val="24"/>
          <w:rtl/>
        </w:rPr>
        <w:t>)</w:t>
      </w:r>
    </w:p>
    <w:p w:rsidR="00222867" w:rsidRPr="00B1110C" w:rsidRDefault="00D216B7" w:rsidP="00222867">
      <w:pPr>
        <w:rPr>
          <w:rFonts w:ascii="David" w:hAnsi="David" w:cs="David"/>
          <w:bCs/>
          <w:sz w:val="24"/>
          <w:szCs w:val="24"/>
          <w:rtl/>
        </w:rPr>
      </w:pPr>
    </w:p>
    <w:p w:rsidR="00222867" w:rsidRPr="00B1110C" w:rsidRDefault="009B6B29" w:rsidP="00222867">
      <w:pPr>
        <w:spacing w:line="360" w:lineRule="auto"/>
        <w:rPr>
          <w:rFonts w:ascii="David" w:hAnsi="David" w:cs="David"/>
          <w:bCs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 xml:space="preserve">נא להתייחס לסעיפים הבאים: </w:t>
      </w:r>
    </w:p>
    <w:p w:rsidR="00222867" w:rsidRPr="00B1110C" w:rsidRDefault="009B6B29" w:rsidP="00222867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>1. האמצעים שבהם נערכו בדיקות לאיתור ספקים נוספים והכנת חוות דעת</w:t>
      </w:r>
      <w:r w:rsidRPr="00B1110C">
        <w:rPr>
          <w:rFonts w:ascii="David" w:hAnsi="David" w:cs="David"/>
          <w:b/>
          <w:sz w:val="24"/>
          <w:szCs w:val="24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B1110C" w:rsidRDefault="009B6B29" w:rsidP="00222867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>2. ממצאי הבדיקה</w:t>
      </w:r>
      <w:r w:rsidRPr="00B1110C">
        <w:rPr>
          <w:rFonts w:ascii="David" w:hAnsi="David" w:cs="David"/>
          <w:b/>
          <w:sz w:val="24"/>
          <w:szCs w:val="24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B1110C" w:rsidRDefault="009B6B29" w:rsidP="00222867">
      <w:pPr>
        <w:spacing w:line="360" w:lineRule="auto"/>
        <w:jc w:val="both"/>
        <w:rPr>
          <w:rFonts w:ascii="David" w:hAnsi="David" w:cs="David"/>
          <w:bCs/>
          <w:sz w:val="24"/>
          <w:szCs w:val="24"/>
          <w:rtl/>
        </w:rPr>
      </w:pPr>
      <w:r w:rsidRPr="00B1110C">
        <w:rPr>
          <w:rFonts w:ascii="David" w:hAnsi="David" w:cs="David"/>
          <w:bCs/>
          <w:sz w:val="24"/>
          <w:szCs w:val="24"/>
          <w:rtl/>
        </w:rPr>
        <w:t xml:space="preserve">3. </w:t>
      </w:r>
      <w:r w:rsidRPr="00B1110C">
        <w:rPr>
          <w:rFonts w:ascii="David" w:hAnsi="David" w:cs="David"/>
          <w:b/>
          <w:sz w:val="24"/>
          <w:szCs w:val="24"/>
          <w:rtl/>
        </w:rPr>
        <w:t>נימוקים והערות נוספות</w:t>
      </w:r>
    </w:p>
    <w:p w:rsidR="00222867" w:rsidRPr="00B1110C" w:rsidRDefault="00D216B7" w:rsidP="00222867">
      <w:pPr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B1110C" w:rsidTr="005559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C7" w:rsidRDefault="006F3B72" w:rsidP="00D62481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6F3B72">
              <w:rPr>
                <w:rFonts w:ascii="David" w:hAnsi="David" w:cs="David" w:hint="cs"/>
                <w:b/>
                <w:sz w:val="24"/>
                <w:szCs w:val="24"/>
                <w:rtl/>
              </w:rPr>
              <w:t>עשר</w:t>
            </w:r>
            <w:r w:rsidR="00787DC7" w:rsidRPr="006F3B72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D31432" w:rsidRPr="006F3B72">
              <w:rPr>
                <w:rFonts w:ascii="David" w:hAnsi="David" w:cs="David" w:hint="cs"/>
                <w:b/>
                <w:sz w:val="24"/>
                <w:szCs w:val="24"/>
                <w:rtl/>
              </w:rPr>
              <w:t>עמותות</w:t>
            </w:r>
            <w:r w:rsidR="00D31432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ספורט מארגנות 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את </w:t>
            </w:r>
            <w:r w:rsidR="00D31432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משחקי 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>ה</w:t>
            </w:r>
            <w:r w:rsidR="00D31432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ליגה </w:t>
            </w:r>
            <w:r w:rsidR="00D62481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למקומות עבודה </w:t>
            </w:r>
            <w:r w:rsidR="00D31432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>לעונת המשחקים</w:t>
            </w:r>
          </w:p>
          <w:p w:rsidR="005559C0" w:rsidRDefault="00280C2E" w:rsidP="00D62481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2025</w:t>
            </w:r>
            <w:r w:rsidR="00D62481">
              <w:rPr>
                <w:rFonts w:ascii="David" w:hAnsi="David" w:cs="David" w:hint="cs"/>
                <w:b/>
                <w:sz w:val="24"/>
                <w:szCs w:val="24"/>
                <w:rtl/>
              </w:rPr>
              <w:t>-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2026</w:t>
            </w:r>
            <w:r w:rsidR="00787DC7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</w:t>
            </w:r>
            <w:r w:rsidR="00D31432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בהשתתפות </w:t>
            </w:r>
            <w:r w:rsidR="00D31432">
              <w:rPr>
                <w:rFonts w:ascii="David" w:hAnsi="David" w:cs="David" w:hint="cs"/>
                <w:sz w:val="24"/>
                <w:szCs w:val="24"/>
                <w:rtl/>
              </w:rPr>
              <w:t xml:space="preserve">קבוצות ספורט </w:t>
            </w:r>
            <w:r w:rsidR="006F77B8">
              <w:rPr>
                <w:rFonts w:ascii="David" w:hAnsi="David" w:cs="David" w:hint="cs"/>
                <w:sz w:val="24"/>
                <w:szCs w:val="24"/>
                <w:rtl/>
              </w:rPr>
              <w:t>ב</w:t>
            </w:r>
            <w:r w:rsidR="00D31432">
              <w:rPr>
                <w:rFonts w:ascii="David" w:hAnsi="David" w:cs="David" w:hint="cs"/>
                <w:sz w:val="24"/>
                <w:szCs w:val="24"/>
                <w:rtl/>
              </w:rPr>
              <w:t>ענפים שונים</w:t>
            </w:r>
            <w:r w:rsidR="006F77B8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="00D31432">
              <w:rPr>
                <w:rFonts w:ascii="David" w:hAnsi="David" w:cs="David" w:hint="cs"/>
                <w:sz w:val="24"/>
                <w:szCs w:val="24"/>
                <w:rtl/>
              </w:rPr>
              <w:t xml:space="preserve"> לרבות </w:t>
            </w:r>
            <w:r w:rsidR="006B7081">
              <w:rPr>
                <w:rFonts w:ascii="David" w:hAnsi="David" w:cs="David" w:hint="cs"/>
                <w:sz w:val="24"/>
                <w:szCs w:val="24"/>
                <w:rtl/>
              </w:rPr>
              <w:t>136</w:t>
            </w:r>
            <w:r w:rsidR="00D62481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6F77B8">
              <w:rPr>
                <w:rFonts w:ascii="David" w:hAnsi="David" w:cs="David" w:hint="cs"/>
                <w:sz w:val="24"/>
                <w:szCs w:val="24"/>
                <w:rtl/>
              </w:rPr>
              <w:t xml:space="preserve">קבוצות ספורט </w:t>
            </w:r>
            <w:r w:rsidR="00D31432">
              <w:rPr>
                <w:rFonts w:ascii="David" w:hAnsi="David" w:cs="David" w:hint="cs"/>
                <w:sz w:val="24"/>
                <w:szCs w:val="24"/>
                <w:rtl/>
              </w:rPr>
              <w:t>מטעם רשות המסים בישראל-</w:t>
            </w:r>
            <w:r w:rsidR="00516B02">
              <w:rPr>
                <w:rFonts w:ascii="David" w:hAnsi="David" w:cs="David" w:hint="cs"/>
                <w:sz w:val="24"/>
                <w:szCs w:val="24"/>
                <w:rtl/>
              </w:rPr>
              <w:t xml:space="preserve"> מס הכנסה ומסמ"ק ומכס ומע"מ </w:t>
            </w:r>
            <w:r w:rsidR="00D3143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D31432" w:rsidRDefault="00D31432" w:rsidP="00D31432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למיטב ידיעתי ומצב הדברים בפועל, עמותות הספורט הן היחידות אשר מנהלות ומפעילות את משחקי הליגה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למקומותת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עבודה לעונת המשחקים </w:t>
            </w:r>
            <w:r w:rsidR="00280C2E">
              <w:rPr>
                <w:rFonts w:ascii="David" w:hAnsi="David" w:cs="David" w:hint="cs"/>
                <w:sz w:val="24"/>
                <w:szCs w:val="24"/>
                <w:rtl/>
              </w:rPr>
              <w:t>2025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r w:rsidR="00280C2E">
              <w:rPr>
                <w:rFonts w:ascii="David" w:hAnsi="David" w:cs="David" w:hint="cs"/>
                <w:sz w:val="24"/>
                <w:szCs w:val="24"/>
                <w:rtl/>
              </w:rPr>
              <w:t>2026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ואין גורם אחר הרשאי לספק את נושא ההתקשרות</w:t>
            </w:r>
            <w:r w:rsidR="006F77B8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61"/>
              <w:gridCol w:w="2161"/>
              <w:gridCol w:w="2162"/>
              <w:gridCol w:w="2162"/>
            </w:tblGrid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385E8F"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  <w:t>שם העמותה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  <w:t>השירותים המבוקשים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  <w:t>תקופת ההתקשרות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  <w:t>עלות ההתקשרות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העמותה לספורט במקומות עבודה "הפועל" מחוז תיכון-מס'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58-038-455-0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6BEF" w:rsidRDefault="006F77B8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רישום</w:t>
                  </w:r>
                  <w:r w:rsidR="0040168C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10 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קבוצות ספורט</w:t>
                  </w:r>
                </w:p>
                <w:p w:rsidR="000E6BEF" w:rsidRPr="009945F2" w:rsidRDefault="0040168C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  <w:r w:rsidR="000E6BEF" w:rsidRPr="009945F2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 קב' מס הכנסה </w:t>
                  </w:r>
                </w:p>
                <w:p w:rsidR="000E6BEF" w:rsidRPr="009945F2" w:rsidRDefault="000E6BEF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9945F2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3 קב' מכס ומע"מ </w:t>
                  </w:r>
                </w:p>
                <w:p w:rsidR="000E6BEF" w:rsidRPr="00385E8F" w:rsidRDefault="000E6BEF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280C2E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280C2E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8F6C4D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56300</w:t>
                  </w:r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 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התאגדות לתרבות גופנית עמותת הספורט הפועל אילת-מס'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58-021-0-809-7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6BEF" w:rsidRDefault="006F77B8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4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קבוצות ספורט</w:t>
                  </w:r>
                </w:p>
                <w:p w:rsidR="00DA4C03" w:rsidRPr="009945F2" w:rsidRDefault="00DA4C03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9945F2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1 קב' מס הכנסה </w:t>
                  </w:r>
                </w:p>
                <w:p w:rsidR="00DA4C03" w:rsidRPr="00DA4C03" w:rsidRDefault="00DA4C03" w:rsidP="000E6BEF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9945F2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3 קב' מכס ומע"מ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8F6C4D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32000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 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הפועל- העמותה לספורט במקומות עבודה במרחב אשדוד (</w:t>
                  </w:r>
                  <w:proofErr w:type="spellStart"/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ע"ר</w:t>
                  </w:r>
                  <w:proofErr w:type="spellEnd"/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)-מס'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580440634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6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קבוצת ספורט</w:t>
                  </w:r>
                  <w:r w:rsidR="00887D9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-</w:t>
                  </w:r>
                </w:p>
                <w:p w:rsidR="00DA4C03" w:rsidRPr="009945F2" w:rsidRDefault="00DA4C03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9945F2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6 קב' מכס ומע"מ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8F6C4D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40300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 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הפועל-העמותה </w:t>
                  </w:r>
                  <w:proofErr w:type="spellStart"/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לספורטבמקומות</w:t>
                  </w:r>
                  <w:proofErr w:type="spellEnd"/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עבודה במרחב </w:t>
                  </w:r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אשקלון 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-מס' עמותה:</w:t>
                  </w:r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580344836</w:t>
                  </w:r>
                </w:p>
                <w:p w:rsidR="00516B02" w:rsidRDefault="00516B02" w:rsidP="00516B02">
                  <w:pPr>
                    <w:spacing w:before="120" w:after="120" w:line="276" w:lineRule="auto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DA4C03" w:rsidRDefault="00DA4C03" w:rsidP="00516B02">
                  <w:pPr>
                    <w:spacing w:before="120" w:after="120" w:line="276" w:lineRule="auto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DA4C03" w:rsidRPr="00385E8F" w:rsidRDefault="00DA4C03" w:rsidP="00516B02">
                  <w:pPr>
                    <w:spacing w:before="120" w:after="120" w:line="276" w:lineRule="auto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lastRenderedPageBreak/>
                    <w:t>ל למקומות עבודה מחוז השרון   מס' עמותה : 580285013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lastRenderedPageBreak/>
                    <w:t xml:space="preserve">רישום 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קבוצות ספורט</w:t>
                  </w:r>
                  <w:r w:rsidR="00887D9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- </w:t>
                  </w:r>
                  <w:proofErr w:type="spellStart"/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פ"ש</w:t>
                  </w:r>
                  <w:proofErr w:type="spellEnd"/>
                  <w:r w:rsidR="00516B02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אשקלון</w:t>
                  </w:r>
                </w:p>
                <w:p w:rsidR="00385E8F" w:rsidRPr="00385E8F" w:rsidRDefault="000522F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</w:t>
                  </w:r>
                  <w:r w:rsid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קב' מס הכנסה </w:t>
                  </w:r>
                </w:p>
                <w:p w:rsidR="00385E8F" w:rsidRPr="00385E8F" w:rsidRDefault="00385E8F" w:rsidP="00385E8F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lastRenderedPageBreak/>
                    <w:t xml:space="preserve">רישום </w:t>
                  </w:r>
                  <w:r w:rsidR="0057566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2 קבוצות </w:t>
                  </w:r>
                  <w:r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רעננה אזור השרון</w:t>
                  </w:r>
                  <w:r w:rsid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  <w:r w:rsid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>–</w:t>
                  </w:r>
                  <w:r w:rsid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מס הכנסה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lastRenderedPageBreak/>
                    <w:t xml:space="preserve">עונת המשחקים 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0522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  <w:p w:rsidR="00385E8F" w:rsidRPr="00385E8F" w:rsidRDefault="00385E8F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385E8F" w:rsidRDefault="00385E8F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DA4C03" w:rsidRPr="00385E8F" w:rsidRDefault="00DA4C03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lastRenderedPageBreak/>
                    <w:t xml:space="preserve">עונת משחקים </w:t>
                  </w:r>
                  <w:r w:rsidR="0057566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-</w:t>
                  </w:r>
                  <w:r w:rsidR="0057566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Default="000522F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lastRenderedPageBreak/>
                    <w:t>9000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 </w:t>
                  </w:r>
                </w:p>
                <w:p w:rsidR="00385E8F" w:rsidRDefault="00385E8F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DA4C03" w:rsidRDefault="00DA4C03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DA4C03" w:rsidRDefault="00DA4C03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DA4C03" w:rsidRDefault="00DA4C03" w:rsidP="00DA4C03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385E8F" w:rsidRPr="00385E8F" w:rsidRDefault="00575660" w:rsidP="00DA4C03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18000</w:t>
                  </w:r>
                  <w:r w:rsid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₪  </w:t>
                  </w:r>
                  <w:r w:rsid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lastRenderedPageBreak/>
                    <w:t>עמותת הפועל- ספורט למקומות עבודה מחוז באר- שבע והנגב-מס'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58-023-660-2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Default="006F77B8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E71D49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7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קבוצות ספורט</w:t>
                  </w:r>
                </w:p>
                <w:p w:rsidR="00DA4C03" w:rsidRPr="00DA4C03" w:rsidRDefault="00DA4C03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3 קב' מס הכנסה</w:t>
                  </w:r>
                </w:p>
                <w:p w:rsidR="00DA4C03" w:rsidRPr="00DA4C03" w:rsidRDefault="00DA4C03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4 קב' מכס ומע"מ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57566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57566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77B8" w:rsidRPr="00385E8F" w:rsidRDefault="00F42AA4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50100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</w:t>
                  </w:r>
                </w:p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העמותה לספורט במקומות עבודה במרחב חיפה והצפון שעל יד </w:t>
                  </w:r>
                  <w:r w:rsidR="002F4734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ההסתדרות החדשה במרחב חיפה- 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580333938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4C03" w:rsidRPr="00DA4C03" w:rsidRDefault="006F77B8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F42AA4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14</w:t>
                  </w:r>
                  <w:r w:rsidRP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קבוצות ספורט</w:t>
                  </w:r>
                </w:p>
                <w:p w:rsidR="00DA4C03" w:rsidRPr="00DA4C03" w:rsidRDefault="00F42AA4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9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 קב' מס הכנסה</w:t>
                  </w:r>
                </w:p>
                <w:p w:rsidR="00DA4C03" w:rsidRPr="00DA4C03" w:rsidRDefault="00DA4C03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5 קב' מכס ומע"מ</w:t>
                  </w:r>
                  <w:r w:rsidRP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DA4C03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F42AA4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F42AA4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77B8" w:rsidRPr="00385E8F" w:rsidRDefault="00F42AA4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90900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 </w:t>
                  </w:r>
                </w:p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עמותת המחלקה לספורט במקומות עבודה וספורט עממי הפועל  מחוז ת"א- 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58-0145936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DA4C03" w:rsidRDefault="006F77B8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8F6C4D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34</w:t>
                  </w:r>
                  <w:r w:rsidRPr="00DA4C03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קבוצות ספורט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u w:val="single"/>
                      <w:rtl/>
                    </w:rPr>
                    <w:t xml:space="preserve"> </w:t>
                  </w:r>
                </w:p>
                <w:p w:rsidR="00DA4C03" w:rsidRPr="00DA4C03" w:rsidRDefault="00353F97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20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 קב' מס הכנסה</w:t>
                  </w:r>
                </w:p>
                <w:p w:rsidR="00DA4C03" w:rsidRPr="00DA4C03" w:rsidRDefault="008F6C4D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14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 קב' מכס ומע"מ</w:t>
                  </w:r>
                  <w:r w:rsidR="00DA4C03" w:rsidRP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C34784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C34784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8F6C4D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259600</w:t>
                  </w:r>
                  <w:r w:rsidR="00E71D49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₪ 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הפועל- המחלקה לספורט במקומות עבודה (</w:t>
                  </w:r>
                  <w:proofErr w:type="spellStart"/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ע"ר</w:t>
                  </w:r>
                  <w:proofErr w:type="spellEnd"/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) מרחב ירושלים- 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580-180-537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Default="006F77B8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38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קבוצות ספורט</w:t>
                  </w:r>
                </w:p>
                <w:p w:rsidR="00DA4C03" w:rsidRPr="00DA4C03" w:rsidRDefault="00DA4C03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25 קב' מס הכנסה</w:t>
                  </w:r>
                </w:p>
                <w:p w:rsidR="00DA4C03" w:rsidRPr="00DA4C03" w:rsidRDefault="00353F97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13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 קב' מכס ומע"מ</w:t>
                  </w:r>
                  <w:r w:rsidR="00DA4C03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353F97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292300</w:t>
                  </w:r>
                  <w:r w:rsidR="00385E8F" w:rsidRPr="00385E8F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  <w:r w:rsidR="006F77B8"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₪ </w:t>
                  </w:r>
                </w:p>
              </w:tc>
            </w:tr>
            <w:tr w:rsidR="006F77B8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ספורט מקומות עבודה הפועל מחוז השפלה-מס' עמותה:</w:t>
                  </w:r>
                </w:p>
                <w:p w:rsidR="006F77B8" w:rsidRPr="00385E8F" w:rsidRDefault="006F77B8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580375913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Default="006F77B8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רישום 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14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קבוצת ספורט</w:t>
                  </w:r>
                </w:p>
                <w:p w:rsidR="00DA4C03" w:rsidRPr="00DA4C03" w:rsidRDefault="00353F97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13</w:t>
                  </w:r>
                  <w:r w:rsidR="00DA4C03"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 xml:space="preserve"> קב' מס הכנסה</w:t>
                  </w:r>
                </w:p>
                <w:p w:rsidR="00DA4C03" w:rsidRPr="00DA4C03" w:rsidRDefault="00DA4C03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DA4C0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1 קב' מכס ומע"מ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עונת המשחקים 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2025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>-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77B8" w:rsidRPr="00385E8F" w:rsidRDefault="006F77B8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סך </w:t>
                  </w:r>
                  <w:r w:rsidR="00353F97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59000</w:t>
                  </w:r>
                  <w:r w:rsidRPr="00385E8F">
                    <w:rPr>
                      <w:rFonts w:ascii="David" w:hAnsi="David" w:cs="David"/>
                      <w:sz w:val="22"/>
                      <w:szCs w:val="22"/>
                      <w:rtl/>
                    </w:rPr>
                    <w:t xml:space="preserve"> ₪ </w:t>
                  </w:r>
                </w:p>
              </w:tc>
            </w:tr>
            <w:tr w:rsidR="00353F97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F97" w:rsidRPr="00385E8F" w:rsidRDefault="00353F97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ספורט מקומות עבודה הפועל מחוז </w:t>
                  </w:r>
                  <w:r w:rsidR="000434A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מרחב העמקים 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ascii="David" w:hAnsi="David" w:cs="David"/>
                      <w:sz w:val="22"/>
                      <w:szCs w:val="22"/>
                      <w:rtl/>
                    </w:rPr>
                    <w:t>–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מס' עמותה</w:t>
                  </w:r>
                  <w:r w:rsidR="000434A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 580433910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F97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רישום 3 קבוצות ספורט</w:t>
                  </w:r>
                </w:p>
                <w:p w:rsidR="000434A0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2 קב' מס הכנסה</w:t>
                  </w:r>
                </w:p>
                <w:p w:rsidR="000434A0" w:rsidRPr="00385E8F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 קב' מכס ומע"מ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F97" w:rsidRPr="00385E8F" w:rsidRDefault="000434A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עונת משחקים 2025 </w:t>
                  </w:r>
                  <w:r>
                    <w:rPr>
                      <w:rFonts w:ascii="David" w:hAnsi="David" w:cs="David"/>
                      <w:sz w:val="22"/>
                      <w:szCs w:val="22"/>
                      <w:rtl/>
                    </w:rPr>
                    <w:t>–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2026 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F97" w:rsidRPr="00385E8F" w:rsidRDefault="000434A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סך 14500 ₪ </w:t>
                  </w:r>
                </w:p>
              </w:tc>
            </w:tr>
            <w:tr w:rsidR="000434A0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ספורט במקומות עבודה הפועל גליל מערבי </w:t>
                  </w:r>
                  <w:r>
                    <w:rPr>
                      <w:rFonts w:ascii="David" w:hAnsi="David" w:cs="David"/>
                      <w:sz w:val="22"/>
                      <w:szCs w:val="22"/>
                      <w:rtl/>
                    </w:rPr>
                    <w:t>–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מס' עמותה 580621613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רישום 2 קבוצות ספורט</w:t>
                  </w:r>
                </w:p>
                <w:p w:rsidR="000434A0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1 קב' מס הכנסה </w:t>
                  </w:r>
                </w:p>
                <w:p w:rsidR="000434A0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 קב' מכס ומע"מ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עונת משחקים 2025 </w:t>
                  </w:r>
                  <w:r>
                    <w:rPr>
                      <w:rFonts w:ascii="David" w:hAnsi="David" w:cs="David"/>
                      <w:sz w:val="22"/>
                      <w:szCs w:val="22"/>
                      <w:rtl/>
                    </w:rPr>
                    <w:t>–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סך 7000 ₪ </w:t>
                  </w:r>
                </w:p>
              </w:tc>
            </w:tr>
            <w:tr w:rsidR="000434A0" w:rsidRPr="00385E8F" w:rsidTr="006F77B8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6F77B8">
                  <w:pPr>
                    <w:spacing w:before="120" w:after="120" w:line="276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lastRenderedPageBreak/>
                    <w:t xml:space="preserve">ספורט במקומות עבודה עדי ישוב קהילתי מחוז צפון 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רישום קב' ספורט אחת</w:t>
                  </w:r>
                </w:p>
                <w:p w:rsidR="000434A0" w:rsidRDefault="000434A0" w:rsidP="00DA4C03">
                  <w:pPr>
                    <w:spacing w:before="120" w:after="120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1 קב' מס הכנסה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עונת משחקים 2025 </w:t>
                  </w:r>
                  <w:r>
                    <w:rPr>
                      <w:rFonts w:ascii="David" w:hAnsi="David" w:cs="David"/>
                      <w:sz w:val="22"/>
                      <w:szCs w:val="22"/>
                      <w:rtl/>
                    </w:rPr>
                    <w:t>–</w:t>
                  </w: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 2026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34A0" w:rsidRDefault="000434A0" w:rsidP="006F77B8">
                  <w:pPr>
                    <w:spacing w:before="120" w:after="120" w:line="360" w:lineRule="auto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 xml:space="preserve">סך 8500 ₪ </w:t>
                  </w:r>
                </w:p>
              </w:tc>
            </w:tr>
          </w:tbl>
          <w:p w:rsidR="006F77B8" w:rsidRPr="00B1110C" w:rsidRDefault="006F77B8" w:rsidP="00D31432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</w:tbl>
    <w:p w:rsidR="00222867" w:rsidRPr="00B1110C" w:rsidRDefault="00D216B7" w:rsidP="00222867">
      <w:pPr>
        <w:numPr>
          <w:ilvl w:val="12"/>
          <w:numId w:val="0"/>
        </w:numPr>
        <w:ind w:left="283" w:hanging="283"/>
        <w:rPr>
          <w:rFonts w:ascii="David" w:hAnsi="David" w:cs="David"/>
          <w:b/>
          <w:sz w:val="24"/>
          <w:szCs w:val="24"/>
          <w:rtl/>
          <w:lang w:eastAsia="he-IL"/>
        </w:rPr>
      </w:pPr>
    </w:p>
    <w:p w:rsidR="00222867" w:rsidRPr="00B1110C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222867" w:rsidRPr="00B1110C" w:rsidRDefault="00D216B7" w:rsidP="00222867">
      <w:pPr>
        <w:rPr>
          <w:rFonts w:ascii="David" w:hAnsi="David" w:cs="David"/>
          <w:b/>
          <w:sz w:val="24"/>
          <w:szCs w:val="24"/>
          <w:rtl/>
        </w:rPr>
      </w:pPr>
    </w:p>
    <w:p w:rsidR="009B6B29" w:rsidRPr="00B1110C" w:rsidRDefault="009B6B29" w:rsidP="009B6B29">
      <w:pPr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/>
          <w:sz w:val="24"/>
          <w:szCs w:val="24"/>
          <w:rtl/>
        </w:rPr>
        <w:t>בכבוד רב,</w:t>
      </w:r>
    </w:p>
    <w:p w:rsidR="00222867" w:rsidRPr="00B1110C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B1110C">
        <w:rPr>
          <w:rFonts w:ascii="David" w:hAnsi="David" w:cs="David"/>
          <w:b/>
          <w:sz w:val="24"/>
          <w:szCs w:val="24"/>
          <w:rtl/>
        </w:rPr>
        <w:t xml:space="preserve"> </w:t>
      </w:r>
    </w:p>
    <w:p w:rsidR="00EC2301" w:rsidRPr="00B1110C" w:rsidRDefault="00EC2301" w:rsidP="00222867">
      <w:pPr>
        <w:rPr>
          <w:rFonts w:ascii="David" w:hAnsi="David" w:cs="David"/>
          <w:sz w:val="24"/>
          <w:szCs w:val="24"/>
        </w:rPr>
      </w:pPr>
      <w:r w:rsidRPr="00B1110C">
        <w:rPr>
          <w:rFonts w:ascii="David" w:hAnsi="David" w:cs="David"/>
          <w:bCs/>
          <w:sz w:val="24"/>
          <w:szCs w:val="24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996"/>
        <w:gridCol w:w="1124"/>
      </w:tblGrid>
      <w:tr w:rsidR="00EC2301" w:rsidRPr="00B1110C" w:rsidTr="00385E8F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:rsidR="00EC2301" w:rsidRDefault="006F77B8" w:rsidP="007777A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איתן תבריזי</w:t>
            </w:r>
            <w:r w:rsidR="00EC2301"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</w:p>
          <w:p w:rsidR="00385E8F" w:rsidRPr="00B1110C" w:rsidRDefault="00385E8F" w:rsidP="007777A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שלומי נבון </w:t>
            </w:r>
          </w:p>
        </w:tc>
        <w:tc>
          <w:tcPr>
            <w:tcW w:w="4996" w:type="dxa"/>
            <w:tcBorders>
              <w:bottom w:val="single" w:sz="4" w:space="0" w:color="auto"/>
            </w:tcBorders>
            <w:shd w:val="clear" w:color="auto" w:fill="auto"/>
          </w:tcPr>
          <w:p w:rsidR="00EC2301" w:rsidRDefault="006F77B8" w:rsidP="00EA4C7B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מנהל אגף א' משכורת ורכז ספורט ארצי </w:t>
            </w:r>
            <w:r w:rsidR="00385E8F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מכס ומע"מ </w:t>
            </w:r>
            <w:r w:rsidR="00EC2301" w:rsidRPr="00B1110C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</w:p>
          <w:p w:rsidR="00385E8F" w:rsidRPr="00B1110C" w:rsidRDefault="00385E8F" w:rsidP="00EA4C7B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רכז ספורט ארצי מס הכנסה ומסמ"ק 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</w:tcPr>
          <w:p w:rsidR="00EC2301" w:rsidRPr="00B1110C" w:rsidRDefault="00EC2301" w:rsidP="007777A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  <w:tr w:rsidR="00EC2301" w:rsidRPr="00B1110C" w:rsidTr="00385E8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C2301" w:rsidRPr="00B1110C" w:rsidRDefault="00EC2301" w:rsidP="007777AE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>שם בעל הסמכות המקצועית</w:t>
            </w:r>
          </w:p>
        </w:tc>
        <w:tc>
          <w:tcPr>
            <w:tcW w:w="4996" w:type="dxa"/>
            <w:tcBorders>
              <w:top w:val="single" w:sz="4" w:space="0" w:color="auto"/>
            </w:tcBorders>
            <w:shd w:val="clear" w:color="auto" w:fill="E6E6E6"/>
          </w:tcPr>
          <w:p w:rsidR="00EC2301" w:rsidRPr="00B1110C" w:rsidRDefault="00EC2301" w:rsidP="007777AE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>תפקיד בעל הסמכות המקצועית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E6E6E6"/>
          </w:tcPr>
          <w:p w:rsidR="00EC2301" w:rsidRPr="00B1110C" w:rsidRDefault="00EC2301" w:rsidP="007777AE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B1110C">
              <w:rPr>
                <w:rFonts w:ascii="David" w:hAnsi="David" w:cs="David"/>
                <w:bCs/>
                <w:sz w:val="24"/>
                <w:szCs w:val="24"/>
                <w:rtl/>
              </w:rPr>
              <w:t>חתימה</w:t>
            </w:r>
          </w:p>
        </w:tc>
      </w:tr>
    </w:tbl>
    <w:p w:rsidR="00BA7C91" w:rsidRPr="00B1110C" w:rsidRDefault="00BA7C91" w:rsidP="006F77B8">
      <w:pPr>
        <w:rPr>
          <w:rFonts w:ascii="David" w:hAnsi="David" w:cs="David"/>
          <w:sz w:val="24"/>
          <w:szCs w:val="24"/>
          <w:rtl/>
        </w:rPr>
      </w:pPr>
    </w:p>
    <w:sectPr w:rsidR="00BA7C91" w:rsidRPr="00B1110C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6B7" w:rsidRDefault="00D216B7">
      <w:r>
        <w:separator/>
      </w:r>
    </w:p>
  </w:endnote>
  <w:endnote w:type="continuationSeparator" w:id="0">
    <w:p w:rsidR="00D216B7" w:rsidRDefault="00D2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B74855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B74855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216B7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216B7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6B7" w:rsidRDefault="00D216B7">
      <w:r>
        <w:separator/>
      </w:r>
    </w:p>
  </w:footnote>
  <w:footnote w:type="continuationSeparator" w:id="0">
    <w:p w:rsidR="00D216B7" w:rsidRDefault="00D2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216B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216B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216B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216B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216B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216B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216B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8F75F9"/>
    <w:multiLevelType w:val="hybridMultilevel"/>
    <w:tmpl w:val="EDCC2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20C5D"/>
    <w:rsid w:val="000434A0"/>
    <w:rsid w:val="000522F0"/>
    <w:rsid w:val="000A6B58"/>
    <w:rsid w:val="000E6BEF"/>
    <w:rsid w:val="001028F2"/>
    <w:rsid w:val="0014448C"/>
    <w:rsid w:val="0014531C"/>
    <w:rsid w:val="00152EF1"/>
    <w:rsid w:val="00172CEA"/>
    <w:rsid w:val="0019698A"/>
    <w:rsid w:val="001D0AA5"/>
    <w:rsid w:val="001E059C"/>
    <w:rsid w:val="001F3B86"/>
    <w:rsid w:val="00236530"/>
    <w:rsid w:val="0026351A"/>
    <w:rsid w:val="00280C2E"/>
    <w:rsid w:val="002F4734"/>
    <w:rsid w:val="002F7FE7"/>
    <w:rsid w:val="00330A6F"/>
    <w:rsid w:val="00336CDD"/>
    <w:rsid w:val="00353F97"/>
    <w:rsid w:val="00364F08"/>
    <w:rsid w:val="00377CAF"/>
    <w:rsid w:val="00385E8F"/>
    <w:rsid w:val="003B0EB4"/>
    <w:rsid w:val="003B5BA3"/>
    <w:rsid w:val="003E1B8F"/>
    <w:rsid w:val="0040168C"/>
    <w:rsid w:val="004411D4"/>
    <w:rsid w:val="00446102"/>
    <w:rsid w:val="004A02FB"/>
    <w:rsid w:val="004B53E0"/>
    <w:rsid w:val="0050302B"/>
    <w:rsid w:val="005062B4"/>
    <w:rsid w:val="00507EDF"/>
    <w:rsid w:val="00516B02"/>
    <w:rsid w:val="005559C0"/>
    <w:rsid w:val="00575660"/>
    <w:rsid w:val="005877EC"/>
    <w:rsid w:val="005F4555"/>
    <w:rsid w:val="0061461B"/>
    <w:rsid w:val="006248C1"/>
    <w:rsid w:val="00682696"/>
    <w:rsid w:val="006A01FD"/>
    <w:rsid w:val="006B06D0"/>
    <w:rsid w:val="006B7081"/>
    <w:rsid w:val="006F22C7"/>
    <w:rsid w:val="006F3B72"/>
    <w:rsid w:val="006F77B8"/>
    <w:rsid w:val="00701212"/>
    <w:rsid w:val="00724826"/>
    <w:rsid w:val="007548B0"/>
    <w:rsid w:val="00787DC7"/>
    <w:rsid w:val="008140FA"/>
    <w:rsid w:val="00820E53"/>
    <w:rsid w:val="00884393"/>
    <w:rsid w:val="00887D92"/>
    <w:rsid w:val="00896D6B"/>
    <w:rsid w:val="008C2A18"/>
    <w:rsid w:val="008F6C4D"/>
    <w:rsid w:val="00904089"/>
    <w:rsid w:val="00980DA3"/>
    <w:rsid w:val="00980F3B"/>
    <w:rsid w:val="009945F2"/>
    <w:rsid w:val="009B6B29"/>
    <w:rsid w:val="009E7094"/>
    <w:rsid w:val="009F00DC"/>
    <w:rsid w:val="009F7FB7"/>
    <w:rsid w:val="00A03A5B"/>
    <w:rsid w:val="00A05E15"/>
    <w:rsid w:val="00A12D0B"/>
    <w:rsid w:val="00B1110C"/>
    <w:rsid w:val="00B155D2"/>
    <w:rsid w:val="00B701CD"/>
    <w:rsid w:val="00B74855"/>
    <w:rsid w:val="00B86E1B"/>
    <w:rsid w:val="00BA7C91"/>
    <w:rsid w:val="00C3086A"/>
    <w:rsid w:val="00C34784"/>
    <w:rsid w:val="00C34F65"/>
    <w:rsid w:val="00CA6667"/>
    <w:rsid w:val="00D216B7"/>
    <w:rsid w:val="00D31432"/>
    <w:rsid w:val="00D62481"/>
    <w:rsid w:val="00D77539"/>
    <w:rsid w:val="00DA4C03"/>
    <w:rsid w:val="00DC4FCE"/>
    <w:rsid w:val="00E71D49"/>
    <w:rsid w:val="00EA4C7B"/>
    <w:rsid w:val="00EC2301"/>
    <w:rsid w:val="00F42AA4"/>
    <w:rsid w:val="00FA4319"/>
    <w:rsid w:val="00FB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40FECF-991D-4731-A679-52D3F758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LP1,פיסקת bullets,lp1,Bullet List,FooterText,numbered,Paragraphe de liste1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5">
    <w:name w:val="פיסקת רשימה תו"/>
    <w:aliases w:val="LP1 תו,פיסקת bullets תו,lp1 תו,Bullet List תו,FooterText תו,numbered תו,Paragraphe de liste1 תו"/>
    <w:link w:val="af4"/>
    <w:uiPriority w:val="34"/>
    <w:locked/>
    <w:rsid w:val="005559C0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2996332A-B7DD-4604-BBFC-3A910903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4</Pages>
  <Words>703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cp:lastPrinted>2025-09-16T05:10:00Z</cp:lastPrinted>
  <dcterms:created xsi:type="dcterms:W3CDTF">2025-09-16T05:41:00Z</dcterms:created>
  <dcterms:modified xsi:type="dcterms:W3CDTF">2025-09-16T05:41:00Z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